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"/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222E7B" w:rsidRPr="006907C1" w:rsidTr="002838B5">
        <w:tc>
          <w:tcPr>
            <w:tcW w:w="10031" w:type="dxa"/>
          </w:tcPr>
          <w:p w:rsidR="00222E7B" w:rsidRPr="006907C1" w:rsidRDefault="00222E7B" w:rsidP="002838B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E7B" w:rsidRPr="006907C1" w:rsidTr="002838B5">
        <w:tc>
          <w:tcPr>
            <w:tcW w:w="10031" w:type="dxa"/>
          </w:tcPr>
          <w:p w:rsidR="00222E7B" w:rsidRPr="006907C1" w:rsidRDefault="00222E7B" w:rsidP="002838B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907C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22E7B" w:rsidRPr="006907C1" w:rsidTr="002838B5">
        <w:tc>
          <w:tcPr>
            <w:tcW w:w="10031" w:type="dxa"/>
          </w:tcPr>
          <w:p w:rsidR="00222E7B" w:rsidRPr="006907C1" w:rsidRDefault="00222E7B" w:rsidP="002838B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6907C1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6907C1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222E7B" w:rsidRPr="006907C1" w:rsidTr="002838B5">
        <w:tc>
          <w:tcPr>
            <w:tcW w:w="10031" w:type="dxa"/>
          </w:tcPr>
          <w:p w:rsidR="00222E7B" w:rsidRPr="006907C1" w:rsidRDefault="00222E7B" w:rsidP="002838B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ge">
                        <wp:posOffset>116205</wp:posOffset>
                      </wp:positionV>
                      <wp:extent cx="6496050" cy="0"/>
                      <wp:effectExtent l="0" t="19050" r="19050" b="38100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960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2.7pt,9.15pt" to="508.8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22E7B" w:rsidRPr="00BB1355" w:rsidRDefault="00222E7B" w:rsidP="00222E7B">
      <w:pPr>
        <w:jc w:val="center"/>
        <w:rPr>
          <w:sz w:val="28"/>
          <w:szCs w:val="28"/>
        </w:rPr>
      </w:pPr>
      <w:bookmarkStart w:id="0" w:name="_GoBack"/>
      <w:bookmarkEnd w:id="0"/>
    </w:p>
    <w:p w:rsidR="00222E7B" w:rsidRPr="008522A2" w:rsidRDefault="00222E7B" w:rsidP="00222E7B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CA34AE" w:rsidRPr="003E7030" w:rsidRDefault="00CA34AE" w:rsidP="00E82894">
      <w:pPr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378"/>
      </w:tblGrid>
      <w:tr w:rsidR="00793A6C" w:rsidRPr="00736350" w:rsidTr="00222E7B">
        <w:trPr>
          <w:trHeight w:val="328"/>
        </w:trPr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3A6C" w:rsidRPr="00B15B90" w:rsidRDefault="00416287" w:rsidP="00416287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793A6C" w:rsidRPr="00B15B90">
              <w:rPr>
                <w:szCs w:val="24"/>
              </w:rPr>
              <w:t>т</w:t>
            </w:r>
            <w:r>
              <w:rPr>
                <w:szCs w:val="24"/>
              </w:rPr>
              <w:t xml:space="preserve"> 19.04.2017 </w:t>
            </w:r>
            <w:r w:rsidR="003113B4">
              <w:rPr>
                <w:szCs w:val="24"/>
              </w:rPr>
              <w:t xml:space="preserve">№ </w:t>
            </w:r>
            <w:r w:rsidR="00901321">
              <w:rPr>
                <w:szCs w:val="24"/>
              </w:rPr>
              <w:t>1299</w:t>
            </w:r>
            <w:r w:rsidR="00131688">
              <w:rPr>
                <w:szCs w:val="24"/>
              </w:rPr>
              <w:t>-р</w:t>
            </w:r>
          </w:p>
        </w:tc>
      </w:tr>
      <w:tr w:rsidR="00793A6C" w:rsidRPr="00736350" w:rsidTr="00222E7B">
        <w:trPr>
          <w:trHeight w:val="328"/>
        </w:trPr>
        <w:tc>
          <w:tcPr>
            <w:tcW w:w="3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93A6C" w:rsidRPr="00B15B90" w:rsidRDefault="003E4D8C" w:rsidP="003E4D8C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58-я </w:t>
            </w:r>
            <w:r w:rsidR="00E475ED">
              <w:rPr>
                <w:szCs w:val="24"/>
              </w:rPr>
              <w:t>с</w:t>
            </w:r>
            <w:r w:rsidR="00793A6C" w:rsidRPr="00B15B90">
              <w:rPr>
                <w:szCs w:val="24"/>
              </w:rPr>
              <w:t>ессия</w:t>
            </w:r>
          </w:p>
        </w:tc>
      </w:tr>
      <w:tr w:rsidR="00793A6C" w:rsidTr="00222E7B">
        <w:trPr>
          <w:trHeight w:val="268"/>
        </w:trPr>
        <w:tc>
          <w:tcPr>
            <w:tcW w:w="33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3A6C" w:rsidRPr="00F72C58" w:rsidRDefault="00793A6C" w:rsidP="001B527A">
            <w:pPr>
              <w:pStyle w:val="a3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г.Петропавловск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CA34AE" w:rsidRPr="00416287" w:rsidRDefault="00CA34AE" w:rsidP="00793A6C">
      <w:pPr>
        <w:rPr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793A6C" w:rsidRPr="002A5821" w:rsidTr="00B82EBF">
        <w:trPr>
          <w:trHeight w:val="1202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93A6C" w:rsidRPr="00E94095" w:rsidRDefault="00E86AF6" w:rsidP="00222E7B">
            <w:pPr>
              <w:pStyle w:val="ae"/>
              <w:tabs>
                <w:tab w:val="left" w:pos="0"/>
                <w:tab w:val="left" w:pos="567"/>
                <w:tab w:val="left" w:pos="709"/>
              </w:tabs>
              <w:ind w:left="0"/>
              <w:jc w:val="both"/>
              <w:rPr>
                <w:sz w:val="28"/>
                <w:szCs w:val="28"/>
              </w:rPr>
            </w:pPr>
            <w:r w:rsidRPr="00E94095">
              <w:rPr>
                <w:sz w:val="28"/>
                <w:szCs w:val="28"/>
              </w:rPr>
              <w:t>О награждении Почетной грамотой Городской Думы Петропавловск-Камчатского городского округа</w:t>
            </w:r>
            <w:r w:rsidR="00625E82" w:rsidRPr="00E94095">
              <w:rPr>
                <w:sz w:val="28"/>
                <w:szCs w:val="28"/>
              </w:rPr>
              <w:t xml:space="preserve"> </w:t>
            </w:r>
            <w:r w:rsidR="00BC7730">
              <w:rPr>
                <w:sz w:val="28"/>
                <w:szCs w:val="28"/>
              </w:rPr>
              <w:t>муниципальных служащих аппарата Городской Думы</w:t>
            </w:r>
          </w:p>
        </w:tc>
      </w:tr>
    </w:tbl>
    <w:p w:rsidR="00793A6C" w:rsidRDefault="00793A6C" w:rsidP="00793A6C">
      <w:pPr>
        <w:ind w:right="5215"/>
        <w:jc w:val="both"/>
        <w:rPr>
          <w:b/>
          <w:i/>
          <w:sz w:val="28"/>
          <w:szCs w:val="28"/>
        </w:rPr>
      </w:pPr>
    </w:p>
    <w:p w:rsidR="001B2E39" w:rsidRPr="007D5548" w:rsidRDefault="001B2E39" w:rsidP="001B2E39">
      <w:pPr>
        <w:pStyle w:val="3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5548">
        <w:rPr>
          <w:rFonts w:ascii="Times New Roman" w:hAnsi="Times New Roman"/>
          <w:sz w:val="28"/>
          <w:szCs w:val="28"/>
        </w:rPr>
        <w:t>В соответствии с Решением Городской Думы Петропавловск-Камчатского городского округа от 31.10.2013 № 145-нд «О наградах и почетных званиях Петропавловск-Камчатского городского округа», Городская Дума Петропавловск-Камчатского городского округа</w:t>
      </w:r>
    </w:p>
    <w:p w:rsidR="00E86AF6" w:rsidRPr="003F635B" w:rsidRDefault="00E86AF6" w:rsidP="00D42263">
      <w:pPr>
        <w:ind w:left="-284" w:firstLine="902"/>
        <w:jc w:val="both"/>
        <w:rPr>
          <w:sz w:val="28"/>
          <w:szCs w:val="28"/>
        </w:rPr>
      </w:pPr>
    </w:p>
    <w:p w:rsidR="00E86AF6" w:rsidRPr="00761DA7" w:rsidRDefault="00E86AF6" w:rsidP="004927FA">
      <w:pPr>
        <w:jc w:val="both"/>
        <w:rPr>
          <w:b/>
          <w:sz w:val="28"/>
          <w:szCs w:val="28"/>
        </w:rPr>
      </w:pPr>
      <w:r w:rsidRPr="00761DA7">
        <w:rPr>
          <w:b/>
          <w:sz w:val="28"/>
          <w:szCs w:val="28"/>
        </w:rPr>
        <w:t>РЕШИЛА:</w:t>
      </w:r>
    </w:p>
    <w:p w:rsidR="00E86AF6" w:rsidRPr="00434B47" w:rsidRDefault="00E86AF6" w:rsidP="009D50F3">
      <w:pPr>
        <w:tabs>
          <w:tab w:val="left" w:pos="1134"/>
        </w:tabs>
        <w:ind w:left="-284"/>
        <w:jc w:val="both"/>
        <w:rPr>
          <w:sz w:val="28"/>
          <w:szCs w:val="28"/>
        </w:rPr>
      </w:pPr>
    </w:p>
    <w:p w:rsidR="00BC7730" w:rsidRPr="00901321" w:rsidRDefault="00673636" w:rsidP="00901321">
      <w:pPr>
        <w:tabs>
          <w:tab w:val="left" w:pos="0"/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C7730" w:rsidRPr="00673636">
        <w:rPr>
          <w:sz w:val="28"/>
          <w:szCs w:val="28"/>
        </w:rPr>
        <w:t>З</w:t>
      </w:r>
      <w:r w:rsidR="00E5578F" w:rsidRPr="00673636">
        <w:rPr>
          <w:sz w:val="28"/>
          <w:szCs w:val="28"/>
        </w:rPr>
        <w:t xml:space="preserve">а </w:t>
      </w:r>
      <w:r w:rsidR="007B122D" w:rsidRPr="00673636">
        <w:rPr>
          <w:sz w:val="28"/>
          <w:szCs w:val="28"/>
        </w:rPr>
        <w:t>безупречную</w:t>
      </w:r>
      <w:r w:rsidR="00F172B2" w:rsidRPr="00673636">
        <w:rPr>
          <w:sz w:val="28"/>
          <w:szCs w:val="28"/>
        </w:rPr>
        <w:t xml:space="preserve"> и</w:t>
      </w:r>
      <w:r w:rsidR="007B122D" w:rsidRPr="00673636">
        <w:rPr>
          <w:sz w:val="28"/>
          <w:szCs w:val="28"/>
        </w:rPr>
        <w:t xml:space="preserve"> эффективную муниципальную службу</w:t>
      </w:r>
      <w:r w:rsidR="004B5E1D" w:rsidRPr="00673636">
        <w:rPr>
          <w:sz w:val="28"/>
          <w:szCs w:val="28"/>
        </w:rPr>
        <w:t xml:space="preserve">, высокий уровень профессионализма и </w:t>
      </w:r>
      <w:r w:rsidR="001B2E39" w:rsidRPr="00673636">
        <w:rPr>
          <w:sz w:val="28"/>
          <w:szCs w:val="28"/>
        </w:rPr>
        <w:t xml:space="preserve">в </w:t>
      </w:r>
      <w:r w:rsidR="00C32539" w:rsidRPr="00673636">
        <w:rPr>
          <w:sz w:val="28"/>
          <w:szCs w:val="28"/>
        </w:rPr>
        <w:t xml:space="preserve">честь </w:t>
      </w:r>
      <w:r w:rsidR="00BC7730" w:rsidRPr="00673636">
        <w:rPr>
          <w:sz w:val="28"/>
          <w:szCs w:val="28"/>
        </w:rPr>
        <w:t>Дня местного самоуправления</w:t>
      </w:r>
      <w:r w:rsidR="00270E87" w:rsidRPr="00673636">
        <w:rPr>
          <w:sz w:val="28"/>
          <w:szCs w:val="28"/>
        </w:rPr>
        <w:t xml:space="preserve"> </w:t>
      </w:r>
      <w:r w:rsidR="00BC7730" w:rsidRPr="00673636">
        <w:rPr>
          <w:sz w:val="28"/>
          <w:szCs w:val="28"/>
        </w:rPr>
        <w:t xml:space="preserve">наградить Почетной грамотой Городской Думы Петропавловск-Камчатского городского округа следующих муниципальных служащих аппарата  </w:t>
      </w:r>
      <w:r w:rsidR="00270E87" w:rsidRPr="00673636">
        <w:rPr>
          <w:sz w:val="28"/>
          <w:szCs w:val="28"/>
        </w:rPr>
        <w:t>Городской Д</w:t>
      </w:r>
      <w:r w:rsidR="001B2E39" w:rsidRPr="00673636">
        <w:rPr>
          <w:sz w:val="28"/>
          <w:szCs w:val="28"/>
        </w:rPr>
        <w:t xml:space="preserve">умы Петропавловск-Камчатского городского округа: 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3969"/>
        <w:gridCol w:w="284"/>
        <w:gridCol w:w="5953"/>
      </w:tblGrid>
      <w:tr w:rsidR="00270E87" w:rsidRPr="00270E87" w:rsidTr="00416287">
        <w:trPr>
          <w:trHeight w:val="305"/>
        </w:trPr>
        <w:tc>
          <w:tcPr>
            <w:tcW w:w="3969" w:type="dxa"/>
          </w:tcPr>
          <w:p w:rsidR="001B2E39" w:rsidRDefault="00BC7730" w:rsidP="006E4B90">
            <w:pPr>
              <w:pStyle w:val="30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right="-391"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Лысковича</w:t>
            </w:r>
            <w:proofErr w:type="spellEnd"/>
          </w:p>
          <w:p w:rsidR="00BC7730" w:rsidRPr="00270E87" w:rsidRDefault="00BC7730" w:rsidP="003113B4">
            <w:pPr>
              <w:pStyle w:val="30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right="-391"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Василия Васильевича</w:t>
            </w:r>
          </w:p>
        </w:tc>
        <w:tc>
          <w:tcPr>
            <w:tcW w:w="284" w:type="dxa"/>
          </w:tcPr>
          <w:p w:rsidR="001B2E39" w:rsidRPr="00270E87" w:rsidRDefault="001B2E39" w:rsidP="00024129">
            <w:pPr>
              <w:pStyle w:val="30"/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 w:right="-3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E8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1B2E39" w:rsidRPr="00270E87" w:rsidRDefault="00CB1566" w:rsidP="00901321">
            <w:pPr>
              <w:tabs>
                <w:tab w:val="left" w:pos="0"/>
                <w:tab w:val="left" w:pos="1134"/>
              </w:tabs>
              <w:ind w:right="-108"/>
              <w:jc w:val="both"/>
              <w:rPr>
                <w:sz w:val="28"/>
                <w:szCs w:val="28"/>
              </w:rPr>
            </w:pPr>
            <w:r w:rsidRPr="00270E87">
              <w:rPr>
                <w:sz w:val="28"/>
                <w:szCs w:val="28"/>
              </w:rPr>
              <w:t xml:space="preserve">руководителя аппарата Городской Думы </w:t>
            </w:r>
            <w:proofErr w:type="gramStart"/>
            <w:r w:rsidR="00984DBB" w:rsidRPr="00270E87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984DBB" w:rsidRPr="00270E87">
              <w:rPr>
                <w:sz w:val="28"/>
                <w:szCs w:val="28"/>
              </w:rPr>
              <w:t xml:space="preserve"> городского округа</w:t>
            </w:r>
            <w:r w:rsidRPr="00270E87">
              <w:rPr>
                <w:sz w:val="28"/>
                <w:szCs w:val="28"/>
              </w:rPr>
              <w:t>;</w:t>
            </w:r>
          </w:p>
        </w:tc>
      </w:tr>
      <w:tr w:rsidR="00270E87" w:rsidRPr="00270E87" w:rsidTr="00416287">
        <w:trPr>
          <w:trHeight w:val="239"/>
        </w:trPr>
        <w:tc>
          <w:tcPr>
            <w:tcW w:w="3969" w:type="dxa"/>
          </w:tcPr>
          <w:p w:rsidR="001B2E39" w:rsidRDefault="00BC7730" w:rsidP="003113B4">
            <w:pPr>
              <w:pStyle w:val="30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right="-391"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Матросову</w:t>
            </w:r>
          </w:p>
          <w:p w:rsidR="00BC7730" w:rsidRPr="00270E87" w:rsidRDefault="00BC7730" w:rsidP="003113B4">
            <w:pPr>
              <w:pStyle w:val="30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right="-391"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Екатерину Валерьевну</w:t>
            </w:r>
          </w:p>
        </w:tc>
        <w:tc>
          <w:tcPr>
            <w:tcW w:w="284" w:type="dxa"/>
          </w:tcPr>
          <w:p w:rsidR="001B2E39" w:rsidRPr="00BC7730" w:rsidRDefault="001B2E39" w:rsidP="00024129">
            <w:pPr>
              <w:pStyle w:val="30"/>
              <w:widowControl w:val="0"/>
              <w:tabs>
                <w:tab w:val="left" w:pos="317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right="-3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3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1B2E39" w:rsidRPr="00BC7730" w:rsidRDefault="00BC7730" w:rsidP="00C32539">
            <w:pPr>
              <w:pStyle w:val="30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30">
              <w:rPr>
                <w:rFonts w:ascii="Times New Roman" w:hAnsi="Times New Roman"/>
                <w:sz w:val="28"/>
                <w:szCs w:val="28"/>
              </w:rPr>
              <w:t>советника</w:t>
            </w:r>
            <w:r w:rsidR="00270E87" w:rsidRPr="00BC7730">
              <w:rPr>
                <w:rFonts w:ascii="Times New Roman" w:hAnsi="Times New Roman"/>
                <w:sz w:val="28"/>
                <w:szCs w:val="28"/>
              </w:rPr>
              <w:t xml:space="preserve"> организационного отдела</w:t>
            </w:r>
            <w:r w:rsidRPr="00BC7730">
              <w:rPr>
                <w:rFonts w:ascii="Times New Roman" w:hAnsi="Times New Roman"/>
                <w:sz w:val="28"/>
                <w:szCs w:val="28"/>
              </w:rPr>
              <w:t xml:space="preserve"> аппарата Городской Думы </w:t>
            </w:r>
            <w:proofErr w:type="gramStart"/>
            <w:r w:rsidRPr="00BC7730"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BC7730">
              <w:rPr>
                <w:rFonts w:ascii="Times New Roman" w:hAnsi="Times New Roman"/>
                <w:sz w:val="28"/>
                <w:szCs w:val="28"/>
              </w:rPr>
              <w:t xml:space="preserve"> городского округа</w:t>
            </w:r>
            <w:r w:rsidR="00C3253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AA4914" w:rsidRPr="00434B47" w:rsidRDefault="00AA4914" w:rsidP="003113B4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434B47">
        <w:rPr>
          <w:sz w:val="28"/>
          <w:szCs w:val="28"/>
        </w:rPr>
        <w:t xml:space="preserve">2. Направить настоящее решение в газету «Град Петра и Павла» </w:t>
      </w:r>
      <w:r w:rsidR="00B82EBF">
        <w:rPr>
          <w:sz w:val="28"/>
          <w:szCs w:val="28"/>
        </w:rPr>
        <w:br/>
      </w:r>
      <w:r w:rsidRPr="00434B47">
        <w:rPr>
          <w:sz w:val="28"/>
          <w:szCs w:val="28"/>
        </w:rPr>
        <w:t>для</w:t>
      </w:r>
      <w:r w:rsidR="003113B4">
        <w:rPr>
          <w:sz w:val="28"/>
          <w:szCs w:val="28"/>
        </w:rPr>
        <w:t xml:space="preserve"> </w:t>
      </w:r>
      <w:r w:rsidRPr="00434B47">
        <w:rPr>
          <w:sz w:val="28"/>
          <w:szCs w:val="28"/>
        </w:rPr>
        <w:t>опубликования.</w:t>
      </w:r>
    </w:p>
    <w:p w:rsidR="004438A6" w:rsidRDefault="004438A6" w:rsidP="009D50F3">
      <w:pPr>
        <w:tabs>
          <w:tab w:val="left" w:pos="567"/>
        </w:tabs>
        <w:ind w:left="142" w:firstLine="425"/>
        <w:jc w:val="both"/>
        <w:rPr>
          <w:sz w:val="28"/>
          <w:szCs w:val="28"/>
        </w:rPr>
      </w:pPr>
    </w:p>
    <w:p w:rsidR="00901321" w:rsidRDefault="00901321" w:rsidP="009D50F3">
      <w:pPr>
        <w:tabs>
          <w:tab w:val="left" w:pos="567"/>
        </w:tabs>
        <w:ind w:left="142" w:firstLine="425"/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644"/>
        <w:gridCol w:w="2552"/>
        <w:gridCol w:w="3260"/>
      </w:tblGrid>
      <w:tr w:rsidR="00901321" w:rsidRPr="00901321" w:rsidTr="00901321">
        <w:trPr>
          <w:trHeight w:val="857"/>
        </w:trPr>
        <w:tc>
          <w:tcPr>
            <w:tcW w:w="4644" w:type="dxa"/>
            <w:hideMark/>
          </w:tcPr>
          <w:p w:rsidR="00901321" w:rsidRPr="00901321" w:rsidRDefault="00901321" w:rsidP="00901321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901321">
              <w:rPr>
                <w:sz w:val="28"/>
                <w:szCs w:val="28"/>
              </w:rPr>
              <w:t>Председатель Городской Думы</w:t>
            </w:r>
          </w:p>
          <w:p w:rsidR="00901321" w:rsidRPr="00901321" w:rsidRDefault="00901321" w:rsidP="00901321">
            <w:pPr>
              <w:jc w:val="both"/>
              <w:rPr>
                <w:sz w:val="28"/>
                <w:szCs w:val="28"/>
              </w:rPr>
            </w:pPr>
            <w:proofErr w:type="gramStart"/>
            <w:r w:rsidRPr="00901321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901321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552" w:type="dxa"/>
          </w:tcPr>
          <w:p w:rsidR="00901321" w:rsidRPr="00901321" w:rsidRDefault="00901321" w:rsidP="00901321">
            <w:pPr>
              <w:ind w:firstLine="708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bottom"/>
            <w:hideMark/>
          </w:tcPr>
          <w:p w:rsidR="00901321" w:rsidRPr="00901321" w:rsidRDefault="00901321" w:rsidP="00901321">
            <w:pPr>
              <w:tabs>
                <w:tab w:val="left" w:pos="3118"/>
              </w:tabs>
              <w:ind w:left="1593" w:right="-108" w:hanging="284"/>
              <w:contextualSpacing/>
              <w:rPr>
                <w:sz w:val="28"/>
                <w:szCs w:val="28"/>
              </w:rPr>
            </w:pPr>
            <w:r w:rsidRPr="00901321">
              <w:rPr>
                <w:sz w:val="28"/>
                <w:szCs w:val="28"/>
              </w:rPr>
              <w:t>С.И. Смирнов</w:t>
            </w:r>
          </w:p>
        </w:tc>
      </w:tr>
    </w:tbl>
    <w:p w:rsidR="00793A6C" w:rsidRPr="00DE198C" w:rsidRDefault="00793A6C" w:rsidP="00222E7B">
      <w:pPr>
        <w:tabs>
          <w:tab w:val="left" w:pos="567"/>
        </w:tabs>
        <w:jc w:val="both"/>
        <w:rPr>
          <w:sz w:val="28"/>
          <w:szCs w:val="28"/>
        </w:rPr>
      </w:pPr>
    </w:p>
    <w:sectPr w:rsidR="00793A6C" w:rsidRPr="00DE198C" w:rsidSect="0090132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C6E" w:rsidRDefault="003E3C6E">
      <w:r>
        <w:separator/>
      </w:r>
    </w:p>
  </w:endnote>
  <w:endnote w:type="continuationSeparator" w:id="0">
    <w:p w:rsidR="003E3C6E" w:rsidRDefault="003E3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C6E" w:rsidRDefault="003E3C6E">
      <w:r>
        <w:separator/>
      </w:r>
    </w:p>
  </w:footnote>
  <w:footnote w:type="continuationSeparator" w:id="0">
    <w:p w:rsidR="003E3C6E" w:rsidRDefault="003E3C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7862"/>
    <w:multiLevelType w:val="hybridMultilevel"/>
    <w:tmpl w:val="1C961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767D05"/>
    <w:multiLevelType w:val="hybridMultilevel"/>
    <w:tmpl w:val="3CC0FE0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A5521"/>
    <w:multiLevelType w:val="hybridMultilevel"/>
    <w:tmpl w:val="43EC0C62"/>
    <w:lvl w:ilvl="0" w:tplc="BAB423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200800"/>
    <w:multiLevelType w:val="hybridMultilevel"/>
    <w:tmpl w:val="5F383F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326927"/>
    <w:multiLevelType w:val="hybridMultilevel"/>
    <w:tmpl w:val="7C92880A"/>
    <w:lvl w:ilvl="0" w:tplc="406A973C">
      <w:start w:val="1"/>
      <w:numFmt w:val="decimal"/>
      <w:lvlText w:val="%1."/>
      <w:lvlJc w:val="righ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26053B5C"/>
    <w:multiLevelType w:val="hybridMultilevel"/>
    <w:tmpl w:val="0A884D8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B93B89"/>
    <w:multiLevelType w:val="multilevel"/>
    <w:tmpl w:val="5936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1B65C9E"/>
    <w:multiLevelType w:val="hybridMultilevel"/>
    <w:tmpl w:val="40B4A50C"/>
    <w:lvl w:ilvl="0" w:tplc="B4A836B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>
    <w:nsid w:val="333B1147"/>
    <w:multiLevelType w:val="hybridMultilevel"/>
    <w:tmpl w:val="9ED8306E"/>
    <w:lvl w:ilvl="0" w:tplc="7C6240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350010"/>
    <w:multiLevelType w:val="hybridMultilevel"/>
    <w:tmpl w:val="E3A01B92"/>
    <w:lvl w:ilvl="0" w:tplc="6854DFEC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4A5D13"/>
    <w:multiLevelType w:val="hybridMultilevel"/>
    <w:tmpl w:val="49F4ADFA"/>
    <w:lvl w:ilvl="0" w:tplc="A3DCB53C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ABF6148"/>
    <w:multiLevelType w:val="hybridMultilevel"/>
    <w:tmpl w:val="9C70F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B47C1F"/>
    <w:multiLevelType w:val="hybridMultilevel"/>
    <w:tmpl w:val="B6DA76E6"/>
    <w:lvl w:ilvl="0" w:tplc="406A973C">
      <w:start w:val="1"/>
      <w:numFmt w:val="decimal"/>
      <w:lvlText w:val="%1."/>
      <w:lvlJc w:val="right"/>
      <w:pPr>
        <w:ind w:left="16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3">
    <w:nsid w:val="47D86B28"/>
    <w:multiLevelType w:val="hybridMultilevel"/>
    <w:tmpl w:val="390E1B2E"/>
    <w:lvl w:ilvl="0" w:tplc="8D86B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DD02D7"/>
    <w:multiLevelType w:val="hybridMultilevel"/>
    <w:tmpl w:val="65864D06"/>
    <w:lvl w:ilvl="0" w:tplc="AF42EE7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A236B4C"/>
    <w:multiLevelType w:val="multilevel"/>
    <w:tmpl w:val="5420E5A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37C70F9"/>
    <w:multiLevelType w:val="hybridMultilevel"/>
    <w:tmpl w:val="346A51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F217C7"/>
    <w:multiLevelType w:val="hybridMultilevel"/>
    <w:tmpl w:val="2F065BA8"/>
    <w:lvl w:ilvl="0" w:tplc="2CCE54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2AF3101"/>
    <w:multiLevelType w:val="hybridMultilevel"/>
    <w:tmpl w:val="918ABEA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30D27A5"/>
    <w:multiLevelType w:val="hybridMultilevel"/>
    <w:tmpl w:val="960824B0"/>
    <w:lvl w:ilvl="0" w:tplc="89DAF0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D46AF3"/>
    <w:multiLevelType w:val="hybridMultilevel"/>
    <w:tmpl w:val="E594E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CED1AA9"/>
    <w:multiLevelType w:val="hybridMultilevel"/>
    <w:tmpl w:val="E45425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5285AB1"/>
    <w:multiLevelType w:val="multilevel"/>
    <w:tmpl w:val="346A5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8C1625F"/>
    <w:multiLevelType w:val="hybridMultilevel"/>
    <w:tmpl w:val="5936F5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9091068"/>
    <w:multiLevelType w:val="hybridMultilevel"/>
    <w:tmpl w:val="07405D7C"/>
    <w:lvl w:ilvl="0" w:tplc="F356E9E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4"/>
  </w:num>
  <w:num w:numId="2">
    <w:abstractNumId w:val="5"/>
  </w:num>
  <w:num w:numId="3">
    <w:abstractNumId w:val="0"/>
  </w:num>
  <w:num w:numId="4">
    <w:abstractNumId w:val="9"/>
  </w:num>
  <w:num w:numId="5">
    <w:abstractNumId w:val="23"/>
  </w:num>
  <w:num w:numId="6">
    <w:abstractNumId w:val="16"/>
  </w:num>
  <w:num w:numId="7">
    <w:abstractNumId w:val="18"/>
  </w:num>
  <w:num w:numId="8">
    <w:abstractNumId w:val="15"/>
  </w:num>
  <w:num w:numId="9">
    <w:abstractNumId w:val="22"/>
  </w:num>
  <w:num w:numId="10">
    <w:abstractNumId w:val="6"/>
  </w:num>
  <w:num w:numId="11">
    <w:abstractNumId w:val="14"/>
  </w:num>
  <w:num w:numId="12">
    <w:abstractNumId w:val="3"/>
  </w:num>
  <w:num w:numId="13">
    <w:abstractNumId w:val="21"/>
  </w:num>
  <w:num w:numId="14">
    <w:abstractNumId w:val="19"/>
  </w:num>
  <w:num w:numId="15">
    <w:abstractNumId w:val="20"/>
  </w:num>
  <w:num w:numId="16">
    <w:abstractNumId w:val="8"/>
  </w:num>
  <w:num w:numId="17">
    <w:abstractNumId w:val="13"/>
  </w:num>
  <w:num w:numId="18">
    <w:abstractNumId w:val="4"/>
  </w:num>
  <w:num w:numId="19">
    <w:abstractNumId w:val="2"/>
  </w:num>
  <w:num w:numId="20">
    <w:abstractNumId w:val="12"/>
  </w:num>
  <w:num w:numId="21">
    <w:abstractNumId w:val="1"/>
  </w:num>
  <w:num w:numId="22">
    <w:abstractNumId w:val="11"/>
  </w:num>
  <w:num w:numId="23">
    <w:abstractNumId w:val="10"/>
  </w:num>
  <w:num w:numId="24">
    <w:abstractNumId w:val="7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B90"/>
    <w:rsid w:val="00003F35"/>
    <w:rsid w:val="000045DE"/>
    <w:rsid w:val="00015DC5"/>
    <w:rsid w:val="00017CCB"/>
    <w:rsid w:val="000219A5"/>
    <w:rsid w:val="000240FA"/>
    <w:rsid w:val="00024129"/>
    <w:rsid w:val="0003144C"/>
    <w:rsid w:val="00034557"/>
    <w:rsid w:val="00034D92"/>
    <w:rsid w:val="00050EFE"/>
    <w:rsid w:val="00053F4E"/>
    <w:rsid w:val="00053FDF"/>
    <w:rsid w:val="00067C12"/>
    <w:rsid w:val="00080006"/>
    <w:rsid w:val="00083731"/>
    <w:rsid w:val="00083CEF"/>
    <w:rsid w:val="00087C1E"/>
    <w:rsid w:val="000959F2"/>
    <w:rsid w:val="000B25BF"/>
    <w:rsid w:val="000D7ECA"/>
    <w:rsid w:val="000E0332"/>
    <w:rsid w:val="000E4A6A"/>
    <w:rsid w:val="000E5677"/>
    <w:rsid w:val="000E595F"/>
    <w:rsid w:val="000E7AB0"/>
    <w:rsid w:val="000F12E8"/>
    <w:rsid w:val="000F4F39"/>
    <w:rsid w:val="000F7FBA"/>
    <w:rsid w:val="00102DD3"/>
    <w:rsid w:val="0010523D"/>
    <w:rsid w:val="001236EA"/>
    <w:rsid w:val="0012748B"/>
    <w:rsid w:val="00131688"/>
    <w:rsid w:val="00134DDF"/>
    <w:rsid w:val="0014272C"/>
    <w:rsid w:val="00161801"/>
    <w:rsid w:val="00171624"/>
    <w:rsid w:val="0017478E"/>
    <w:rsid w:val="0017508A"/>
    <w:rsid w:val="00175F83"/>
    <w:rsid w:val="001773B0"/>
    <w:rsid w:val="00181500"/>
    <w:rsid w:val="001877AA"/>
    <w:rsid w:val="00187908"/>
    <w:rsid w:val="00190298"/>
    <w:rsid w:val="00191B68"/>
    <w:rsid w:val="0019393E"/>
    <w:rsid w:val="00193B84"/>
    <w:rsid w:val="001A008A"/>
    <w:rsid w:val="001A2C02"/>
    <w:rsid w:val="001B27C7"/>
    <w:rsid w:val="001B2E39"/>
    <w:rsid w:val="001B38CF"/>
    <w:rsid w:val="001B527A"/>
    <w:rsid w:val="001B5B77"/>
    <w:rsid w:val="001C1A7D"/>
    <w:rsid w:val="001C288F"/>
    <w:rsid w:val="001D3324"/>
    <w:rsid w:val="001D55A2"/>
    <w:rsid w:val="001D79F6"/>
    <w:rsid w:val="001E170F"/>
    <w:rsid w:val="001E28E2"/>
    <w:rsid w:val="001E6F69"/>
    <w:rsid w:val="001F2843"/>
    <w:rsid w:val="001F6D45"/>
    <w:rsid w:val="001F7F31"/>
    <w:rsid w:val="00221172"/>
    <w:rsid w:val="002228FF"/>
    <w:rsid w:val="00222E7B"/>
    <w:rsid w:val="00231B8A"/>
    <w:rsid w:val="00231DB8"/>
    <w:rsid w:val="0024359A"/>
    <w:rsid w:val="002435CF"/>
    <w:rsid w:val="00243ADC"/>
    <w:rsid w:val="00243AF2"/>
    <w:rsid w:val="00250B55"/>
    <w:rsid w:val="00250C1A"/>
    <w:rsid w:val="002532CC"/>
    <w:rsid w:val="002630A0"/>
    <w:rsid w:val="00270E87"/>
    <w:rsid w:val="00270FA5"/>
    <w:rsid w:val="002770A8"/>
    <w:rsid w:val="0027772E"/>
    <w:rsid w:val="00284B96"/>
    <w:rsid w:val="002860FA"/>
    <w:rsid w:val="00295D08"/>
    <w:rsid w:val="00296241"/>
    <w:rsid w:val="002A3EB9"/>
    <w:rsid w:val="002A5821"/>
    <w:rsid w:val="002A6034"/>
    <w:rsid w:val="002B7187"/>
    <w:rsid w:val="002B7A28"/>
    <w:rsid w:val="002B7A62"/>
    <w:rsid w:val="002C1280"/>
    <w:rsid w:val="002E3A7B"/>
    <w:rsid w:val="002E6930"/>
    <w:rsid w:val="002F6A83"/>
    <w:rsid w:val="00304619"/>
    <w:rsid w:val="00310C1F"/>
    <w:rsid w:val="003113B4"/>
    <w:rsid w:val="0031180A"/>
    <w:rsid w:val="00311C45"/>
    <w:rsid w:val="00314528"/>
    <w:rsid w:val="00317D20"/>
    <w:rsid w:val="0032314E"/>
    <w:rsid w:val="003261A1"/>
    <w:rsid w:val="00330A84"/>
    <w:rsid w:val="00331253"/>
    <w:rsid w:val="00331DA2"/>
    <w:rsid w:val="00340EE2"/>
    <w:rsid w:val="00342376"/>
    <w:rsid w:val="0034459B"/>
    <w:rsid w:val="00344C1A"/>
    <w:rsid w:val="00345A74"/>
    <w:rsid w:val="003702DF"/>
    <w:rsid w:val="00374D13"/>
    <w:rsid w:val="003773B8"/>
    <w:rsid w:val="00392CE3"/>
    <w:rsid w:val="003A0CC8"/>
    <w:rsid w:val="003A24A9"/>
    <w:rsid w:val="003A2C16"/>
    <w:rsid w:val="003A3333"/>
    <w:rsid w:val="003A3E4B"/>
    <w:rsid w:val="003A5125"/>
    <w:rsid w:val="003A7015"/>
    <w:rsid w:val="003B06DB"/>
    <w:rsid w:val="003C412D"/>
    <w:rsid w:val="003C4462"/>
    <w:rsid w:val="003C5B8D"/>
    <w:rsid w:val="003D6544"/>
    <w:rsid w:val="003D769E"/>
    <w:rsid w:val="003D7AEA"/>
    <w:rsid w:val="003E3C6E"/>
    <w:rsid w:val="003E4D8C"/>
    <w:rsid w:val="003E7030"/>
    <w:rsid w:val="003F2137"/>
    <w:rsid w:val="003F75D8"/>
    <w:rsid w:val="004067E1"/>
    <w:rsid w:val="0041311F"/>
    <w:rsid w:val="00414A09"/>
    <w:rsid w:val="00415040"/>
    <w:rsid w:val="00415700"/>
    <w:rsid w:val="00416287"/>
    <w:rsid w:val="00423685"/>
    <w:rsid w:val="004265FA"/>
    <w:rsid w:val="00434B47"/>
    <w:rsid w:val="00441AB5"/>
    <w:rsid w:val="004438A6"/>
    <w:rsid w:val="00444E98"/>
    <w:rsid w:val="004457DA"/>
    <w:rsid w:val="004548EF"/>
    <w:rsid w:val="00460BD1"/>
    <w:rsid w:val="00465460"/>
    <w:rsid w:val="00480445"/>
    <w:rsid w:val="00480852"/>
    <w:rsid w:val="00484A83"/>
    <w:rsid w:val="004927FA"/>
    <w:rsid w:val="00496C9A"/>
    <w:rsid w:val="004A268F"/>
    <w:rsid w:val="004B0F02"/>
    <w:rsid w:val="004B143E"/>
    <w:rsid w:val="004B2D2A"/>
    <w:rsid w:val="004B5E1D"/>
    <w:rsid w:val="004C09FF"/>
    <w:rsid w:val="004C2B3E"/>
    <w:rsid w:val="004D1F41"/>
    <w:rsid w:val="004D2D59"/>
    <w:rsid w:val="004D54CB"/>
    <w:rsid w:val="004D5D72"/>
    <w:rsid w:val="004E2D22"/>
    <w:rsid w:val="004E3EB3"/>
    <w:rsid w:val="004F3EB0"/>
    <w:rsid w:val="005000CD"/>
    <w:rsid w:val="0050274D"/>
    <w:rsid w:val="00505049"/>
    <w:rsid w:val="00507DA1"/>
    <w:rsid w:val="00514338"/>
    <w:rsid w:val="00545C05"/>
    <w:rsid w:val="005608ED"/>
    <w:rsid w:val="00564080"/>
    <w:rsid w:val="0057646F"/>
    <w:rsid w:val="0057722A"/>
    <w:rsid w:val="00583C03"/>
    <w:rsid w:val="005854DA"/>
    <w:rsid w:val="005864FE"/>
    <w:rsid w:val="00586EE1"/>
    <w:rsid w:val="00591E0E"/>
    <w:rsid w:val="00594CD4"/>
    <w:rsid w:val="005973EE"/>
    <w:rsid w:val="00597AA6"/>
    <w:rsid w:val="005A53AF"/>
    <w:rsid w:val="005B2531"/>
    <w:rsid w:val="005B40B4"/>
    <w:rsid w:val="005B6DA2"/>
    <w:rsid w:val="005C2D32"/>
    <w:rsid w:val="005C41C6"/>
    <w:rsid w:val="005D0296"/>
    <w:rsid w:val="005D466C"/>
    <w:rsid w:val="005E520C"/>
    <w:rsid w:val="005F25F1"/>
    <w:rsid w:val="005F47DE"/>
    <w:rsid w:val="00615467"/>
    <w:rsid w:val="00616C98"/>
    <w:rsid w:val="00625E82"/>
    <w:rsid w:val="0063075A"/>
    <w:rsid w:val="006318C9"/>
    <w:rsid w:val="00632A46"/>
    <w:rsid w:val="00636DD5"/>
    <w:rsid w:val="00637436"/>
    <w:rsid w:val="00645439"/>
    <w:rsid w:val="00657B67"/>
    <w:rsid w:val="0066394A"/>
    <w:rsid w:val="00673636"/>
    <w:rsid w:val="00675F46"/>
    <w:rsid w:val="00680F7F"/>
    <w:rsid w:val="00685596"/>
    <w:rsid w:val="0069069B"/>
    <w:rsid w:val="006932A2"/>
    <w:rsid w:val="00697828"/>
    <w:rsid w:val="006A4F9A"/>
    <w:rsid w:val="006A74CB"/>
    <w:rsid w:val="006B18AF"/>
    <w:rsid w:val="006B3D1A"/>
    <w:rsid w:val="006B6549"/>
    <w:rsid w:val="006C3AA8"/>
    <w:rsid w:val="006C7643"/>
    <w:rsid w:val="006E4B90"/>
    <w:rsid w:val="006E50D1"/>
    <w:rsid w:val="006F1A84"/>
    <w:rsid w:val="006F7CA3"/>
    <w:rsid w:val="007160A1"/>
    <w:rsid w:val="00716554"/>
    <w:rsid w:val="007234FB"/>
    <w:rsid w:val="00726BB4"/>
    <w:rsid w:val="007336D7"/>
    <w:rsid w:val="007367C5"/>
    <w:rsid w:val="00764FA8"/>
    <w:rsid w:val="00777DB6"/>
    <w:rsid w:val="00792AE0"/>
    <w:rsid w:val="00792F81"/>
    <w:rsid w:val="00793A6C"/>
    <w:rsid w:val="00795416"/>
    <w:rsid w:val="00796065"/>
    <w:rsid w:val="007A1DBF"/>
    <w:rsid w:val="007A5742"/>
    <w:rsid w:val="007B122D"/>
    <w:rsid w:val="007B187D"/>
    <w:rsid w:val="007B2448"/>
    <w:rsid w:val="007B4130"/>
    <w:rsid w:val="007C0DCC"/>
    <w:rsid w:val="007C3ABE"/>
    <w:rsid w:val="007C6D87"/>
    <w:rsid w:val="007D0386"/>
    <w:rsid w:val="007D1DA6"/>
    <w:rsid w:val="007D1E7C"/>
    <w:rsid w:val="007D2169"/>
    <w:rsid w:val="007D6BB3"/>
    <w:rsid w:val="007E5653"/>
    <w:rsid w:val="007E5CC1"/>
    <w:rsid w:val="007E5FA1"/>
    <w:rsid w:val="007F57A7"/>
    <w:rsid w:val="008055E2"/>
    <w:rsid w:val="00807A3D"/>
    <w:rsid w:val="00820198"/>
    <w:rsid w:val="008225DC"/>
    <w:rsid w:val="00822AAE"/>
    <w:rsid w:val="00825EBA"/>
    <w:rsid w:val="0083201E"/>
    <w:rsid w:val="008356C7"/>
    <w:rsid w:val="00845BEF"/>
    <w:rsid w:val="008504D3"/>
    <w:rsid w:val="00860188"/>
    <w:rsid w:val="00877967"/>
    <w:rsid w:val="00896C76"/>
    <w:rsid w:val="008A2653"/>
    <w:rsid w:val="008A57E7"/>
    <w:rsid w:val="008A5A1E"/>
    <w:rsid w:val="008A77A6"/>
    <w:rsid w:val="008B04CB"/>
    <w:rsid w:val="008B1014"/>
    <w:rsid w:val="008B5978"/>
    <w:rsid w:val="008B7A89"/>
    <w:rsid w:val="008C25C2"/>
    <w:rsid w:val="008C561E"/>
    <w:rsid w:val="008D1887"/>
    <w:rsid w:val="008E1200"/>
    <w:rsid w:val="008E67E6"/>
    <w:rsid w:val="008F13C0"/>
    <w:rsid w:val="008F60A8"/>
    <w:rsid w:val="00901321"/>
    <w:rsid w:val="00911D77"/>
    <w:rsid w:val="0091593F"/>
    <w:rsid w:val="00920AE8"/>
    <w:rsid w:val="00922810"/>
    <w:rsid w:val="00923991"/>
    <w:rsid w:val="00927CB0"/>
    <w:rsid w:val="009325BC"/>
    <w:rsid w:val="009343AF"/>
    <w:rsid w:val="009348B5"/>
    <w:rsid w:val="009405E7"/>
    <w:rsid w:val="00944724"/>
    <w:rsid w:val="00945AED"/>
    <w:rsid w:val="009535F9"/>
    <w:rsid w:val="00955410"/>
    <w:rsid w:val="00964F04"/>
    <w:rsid w:val="00966E37"/>
    <w:rsid w:val="00970224"/>
    <w:rsid w:val="00972B62"/>
    <w:rsid w:val="009753C9"/>
    <w:rsid w:val="00976D4A"/>
    <w:rsid w:val="00984DBB"/>
    <w:rsid w:val="00990415"/>
    <w:rsid w:val="00991A86"/>
    <w:rsid w:val="00993301"/>
    <w:rsid w:val="009A190C"/>
    <w:rsid w:val="009A432A"/>
    <w:rsid w:val="009A6F1D"/>
    <w:rsid w:val="009B1401"/>
    <w:rsid w:val="009B76A4"/>
    <w:rsid w:val="009C24C6"/>
    <w:rsid w:val="009C3734"/>
    <w:rsid w:val="009C4960"/>
    <w:rsid w:val="009D2E3E"/>
    <w:rsid w:val="009D50F3"/>
    <w:rsid w:val="009E0E75"/>
    <w:rsid w:val="009E10AD"/>
    <w:rsid w:val="009E4707"/>
    <w:rsid w:val="009F08A5"/>
    <w:rsid w:val="009F1AB9"/>
    <w:rsid w:val="00A16577"/>
    <w:rsid w:val="00A2379B"/>
    <w:rsid w:val="00A258A7"/>
    <w:rsid w:val="00A26CF7"/>
    <w:rsid w:val="00A32548"/>
    <w:rsid w:val="00A3734D"/>
    <w:rsid w:val="00A41F65"/>
    <w:rsid w:val="00A45AF9"/>
    <w:rsid w:val="00A46CB0"/>
    <w:rsid w:val="00A52B34"/>
    <w:rsid w:val="00A579FE"/>
    <w:rsid w:val="00A61341"/>
    <w:rsid w:val="00A629A7"/>
    <w:rsid w:val="00A6506A"/>
    <w:rsid w:val="00A71DD0"/>
    <w:rsid w:val="00A7221D"/>
    <w:rsid w:val="00A75419"/>
    <w:rsid w:val="00A805F1"/>
    <w:rsid w:val="00A82AFA"/>
    <w:rsid w:val="00A8363C"/>
    <w:rsid w:val="00A8752D"/>
    <w:rsid w:val="00A9284B"/>
    <w:rsid w:val="00AA0F1A"/>
    <w:rsid w:val="00AA4914"/>
    <w:rsid w:val="00AB2A52"/>
    <w:rsid w:val="00AC25FD"/>
    <w:rsid w:val="00AC6E59"/>
    <w:rsid w:val="00AF41BA"/>
    <w:rsid w:val="00AF51A9"/>
    <w:rsid w:val="00B007DE"/>
    <w:rsid w:val="00B02A25"/>
    <w:rsid w:val="00B05F37"/>
    <w:rsid w:val="00B06C55"/>
    <w:rsid w:val="00B10763"/>
    <w:rsid w:val="00B1397C"/>
    <w:rsid w:val="00B17D5A"/>
    <w:rsid w:val="00B21C9D"/>
    <w:rsid w:val="00B431A8"/>
    <w:rsid w:val="00B439BF"/>
    <w:rsid w:val="00B44794"/>
    <w:rsid w:val="00B44795"/>
    <w:rsid w:val="00B528AA"/>
    <w:rsid w:val="00B53291"/>
    <w:rsid w:val="00B53A16"/>
    <w:rsid w:val="00B5596D"/>
    <w:rsid w:val="00B64EE2"/>
    <w:rsid w:val="00B71268"/>
    <w:rsid w:val="00B742A5"/>
    <w:rsid w:val="00B77472"/>
    <w:rsid w:val="00B82EBF"/>
    <w:rsid w:val="00B8415E"/>
    <w:rsid w:val="00B86886"/>
    <w:rsid w:val="00B96985"/>
    <w:rsid w:val="00BB139C"/>
    <w:rsid w:val="00BB3BA4"/>
    <w:rsid w:val="00BB4123"/>
    <w:rsid w:val="00BC718F"/>
    <w:rsid w:val="00BC7730"/>
    <w:rsid w:val="00BD25A5"/>
    <w:rsid w:val="00BD32CF"/>
    <w:rsid w:val="00BD35AD"/>
    <w:rsid w:val="00BD44B0"/>
    <w:rsid w:val="00BD51C5"/>
    <w:rsid w:val="00C03DB5"/>
    <w:rsid w:val="00C05ACE"/>
    <w:rsid w:val="00C16574"/>
    <w:rsid w:val="00C1753B"/>
    <w:rsid w:val="00C25460"/>
    <w:rsid w:val="00C26E50"/>
    <w:rsid w:val="00C32539"/>
    <w:rsid w:val="00C3787D"/>
    <w:rsid w:val="00C423BF"/>
    <w:rsid w:val="00C557F5"/>
    <w:rsid w:val="00C63263"/>
    <w:rsid w:val="00C67AF7"/>
    <w:rsid w:val="00C82BD2"/>
    <w:rsid w:val="00C87E7D"/>
    <w:rsid w:val="00C91432"/>
    <w:rsid w:val="00C92028"/>
    <w:rsid w:val="00CA34AE"/>
    <w:rsid w:val="00CA4E99"/>
    <w:rsid w:val="00CB1566"/>
    <w:rsid w:val="00CC144A"/>
    <w:rsid w:val="00CC5710"/>
    <w:rsid w:val="00CE4E84"/>
    <w:rsid w:val="00CE6412"/>
    <w:rsid w:val="00CF0A0A"/>
    <w:rsid w:val="00CF2AC5"/>
    <w:rsid w:val="00CF608C"/>
    <w:rsid w:val="00CF72AB"/>
    <w:rsid w:val="00D15C03"/>
    <w:rsid w:val="00D20771"/>
    <w:rsid w:val="00D258F2"/>
    <w:rsid w:val="00D2610B"/>
    <w:rsid w:val="00D275F5"/>
    <w:rsid w:val="00D31C1B"/>
    <w:rsid w:val="00D341D2"/>
    <w:rsid w:val="00D406C0"/>
    <w:rsid w:val="00D42263"/>
    <w:rsid w:val="00D4299D"/>
    <w:rsid w:val="00D4325B"/>
    <w:rsid w:val="00D448AC"/>
    <w:rsid w:val="00D52CE3"/>
    <w:rsid w:val="00D5640E"/>
    <w:rsid w:val="00D616B0"/>
    <w:rsid w:val="00D621CE"/>
    <w:rsid w:val="00D719E1"/>
    <w:rsid w:val="00D75A4D"/>
    <w:rsid w:val="00D76703"/>
    <w:rsid w:val="00D84565"/>
    <w:rsid w:val="00D85D4C"/>
    <w:rsid w:val="00D85E81"/>
    <w:rsid w:val="00D910C0"/>
    <w:rsid w:val="00D932E4"/>
    <w:rsid w:val="00D95BB3"/>
    <w:rsid w:val="00D9608C"/>
    <w:rsid w:val="00D96709"/>
    <w:rsid w:val="00D979B3"/>
    <w:rsid w:val="00DA3D91"/>
    <w:rsid w:val="00DA5B88"/>
    <w:rsid w:val="00DA650C"/>
    <w:rsid w:val="00DB10D4"/>
    <w:rsid w:val="00DB137A"/>
    <w:rsid w:val="00DB17FB"/>
    <w:rsid w:val="00DB4BDE"/>
    <w:rsid w:val="00DC4926"/>
    <w:rsid w:val="00DD0761"/>
    <w:rsid w:val="00DE087A"/>
    <w:rsid w:val="00DE10B9"/>
    <w:rsid w:val="00DE20E7"/>
    <w:rsid w:val="00DE61E3"/>
    <w:rsid w:val="00DE6563"/>
    <w:rsid w:val="00DF2473"/>
    <w:rsid w:val="00E06034"/>
    <w:rsid w:val="00E066B1"/>
    <w:rsid w:val="00E12B26"/>
    <w:rsid w:val="00E20CA5"/>
    <w:rsid w:val="00E23510"/>
    <w:rsid w:val="00E262EB"/>
    <w:rsid w:val="00E30D71"/>
    <w:rsid w:val="00E31670"/>
    <w:rsid w:val="00E400D7"/>
    <w:rsid w:val="00E475ED"/>
    <w:rsid w:val="00E50803"/>
    <w:rsid w:val="00E5578F"/>
    <w:rsid w:val="00E56FD9"/>
    <w:rsid w:val="00E661AD"/>
    <w:rsid w:val="00E71ABA"/>
    <w:rsid w:val="00E72B16"/>
    <w:rsid w:val="00E82894"/>
    <w:rsid w:val="00E86AF6"/>
    <w:rsid w:val="00E92187"/>
    <w:rsid w:val="00E94095"/>
    <w:rsid w:val="00E954BE"/>
    <w:rsid w:val="00EA4C1F"/>
    <w:rsid w:val="00EB72C3"/>
    <w:rsid w:val="00EC0645"/>
    <w:rsid w:val="00EC1D0C"/>
    <w:rsid w:val="00EC2DAF"/>
    <w:rsid w:val="00EC6E57"/>
    <w:rsid w:val="00ED6AA9"/>
    <w:rsid w:val="00EE2A83"/>
    <w:rsid w:val="00EE459A"/>
    <w:rsid w:val="00EE4C90"/>
    <w:rsid w:val="00EE55A5"/>
    <w:rsid w:val="00EE7BDF"/>
    <w:rsid w:val="00EF3B23"/>
    <w:rsid w:val="00EF7D13"/>
    <w:rsid w:val="00F14861"/>
    <w:rsid w:val="00F172B2"/>
    <w:rsid w:val="00F17C29"/>
    <w:rsid w:val="00F20D84"/>
    <w:rsid w:val="00F31E37"/>
    <w:rsid w:val="00F35E74"/>
    <w:rsid w:val="00F36EA9"/>
    <w:rsid w:val="00F43CB7"/>
    <w:rsid w:val="00F44C3C"/>
    <w:rsid w:val="00F46648"/>
    <w:rsid w:val="00F505C3"/>
    <w:rsid w:val="00F508F1"/>
    <w:rsid w:val="00F52A3A"/>
    <w:rsid w:val="00F567C5"/>
    <w:rsid w:val="00F56A2F"/>
    <w:rsid w:val="00F75847"/>
    <w:rsid w:val="00F8100F"/>
    <w:rsid w:val="00F8184F"/>
    <w:rsid w:val="00FA4792"/>
    <w:rsid w:val="00FB73A4"/>
    <w:rsid w:val="00FC11C7"/>
    <w:rsid w:val="00FC68D7"/>
    <w:rsid w:val="00FD0BDB"/>
    <w:rsid w:val="00FD4474"/>
    <w:rsid w:val="00FD4D8C"/>
    <w:rsid w:val="00FD69E8"/>
    <w:rsid w:val="00FD7A22"/>
    <w:rsid w:val="00FE2FCE"/>
    <w:rsid w:val="00FE6D8E"/>
    <w:rsid w:val="00FF2B1A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4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rsid w:val="00C423BF"/>
    <w:rPr>
      <w:color w:val="008000"/>
      <w:sz w:val="20"/>
      <w:szCs w:val="20"/>
      <w:u w:val="single"/>
    </w:rPr>
  </w:style>
  <w:style w:type="table" w:styleId="a6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8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header"/>
    <w:basedOn w:val="a"/>
    <w:link w:val="aa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a">
    <w:name w:val="Верхний колонтитул Знак"/>
    <w:link w:val="a9"/>
    <w:rsid w:val="009325BC"/>
    <w:rPr>
      <w:sz w:val="24"/>
      <w:szCs w:val="24"/>
      <w:lang w:val="en-US"/>
    </w:rPr>
  </w:style>
  <w:style w:type="paragraph" w:styleId="ab">
    <w:name w:val="Normal (Web)"/>
    <w:basedOn w:val="a"/>
    <w:rsid w:val="009325BC"/>
    <w:pPr>
      <w:spacing w:before="100" w:beforeAutospacing="1" w:after="100" w:afterAutospacing="1"/>
    </w:pPr>
  </w:style>
  <w:style w:type="character" w:styleId="ac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30">
    <w:name w:val="Body Text Indent 3"/>
    <w:basedOn w:val="a"/>
    <w:link w:val="31"/>
    <w:uiPriority w:val="99"/>
    <w:unhideWhenUsed/>
    <w:rsid w:val="00E86A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rsid w:val="00E86AF6"/>
    <w:rPr>
      <w:rFonts w:ascii="Calibri" w:hAnsi="Calibri"/>
      <w:sz w:val="16"/>
      <w:szCs w:val="16"/>
    </w:rPr>
  </w:style>
  <w:style w:type="paragraph" w:styleId="ae">
    <w:name w:val="List Paragraph"/>
    <w:basedOn w:val="a"/>
    <w:uiPriority w:val="34"/>
    <w:qFormat/>
    <w:rsid w:val="00E86A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4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rsid w:val="00C423BF"/>
    <w:rPr>
      <w:color w:val="008000"/>
      <w:sz w:val="20"/>
      <w:szCs w:val="20"/>
      <w:u w:val="single"/>
    </w:rPr>
  </w:style>
  <w:style w:type="table" w:styleId="a6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8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header"/>
    <w:basedOn w:val="a"/>
    <w:link w:val="aa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a">
    <w:name w:val="Верхний колонтитул Знак"/>
    <w:link w:val="a9"/>
    <w:rsid w:val="009325BC"/>
    <w:rPr>
      <w:sz w:val="24"/>
      <w:szCs w:val="24"/>
      <w:lang w:val="en-US"/>
    </w:rPr>
  </w:style>
  <w:style w:type="paragraph" w:styleId="ab">
    <w:name w:val="Normal (Web)"/>
    <w:basedOn w:val="a"/>
    <w:rsid w:val="009325BC"/>
    <w:pPr>
      <w:spacing w:before="100" w:beforeAutospacing="1" w:after="100" w:afterAutospacing="1"/>
    </w:pPr>
  </w:style>
  <w:style w:type="character" w:styleId="ac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30">
    <w:name w:val="Body Text Indent 3"/>
    <w:basedOn w:val="a"/>
    <w:link w:val="31"/>
    <w:uiPriority w:val="99"/>
    <w:unhideWhenUsed/>
    <w:rsid w:val="00E86A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rsid w:val="00E86AF6"/>
    <w:rPr>
      <w:rFonts w:ascii="Calibri" w:hAnsi="Calibri"/>
      <w:sz w:val="16"/>
      <w:szCs w:val="16"/>
    </w:rPr>
  </w:style>
  <w:style w:type="paragraph" w:styleId="ae">
    <w:name w:val="List Paragraph"/>
    <w:basedOn w:val="a"/>
    <w:uiPriority w:val="34"/>
    <w:qFormat/>
    <w:rsid w:val="00E86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9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Goryunova\Desktop\&#1044;&#1054;&#1056;&#1040;&#1041;&#1054;&#1058;&#1050;&#1040;\1299-&#1088;%20&#1054;%20&#1085;&#1072;&#1075;&#1088;&#1072;&#1078;&#1076;&#1077;&#1085;&#1080;&#1080;%20&#1055;&#1086;&#1095;&#1077;&#1090;&#1085;&#1086;&#1081;%20&#1075;&#1088;&#1072;&#1084;&#1086;&#1090;&#1086;&#1081;%20&#1043;&#1044;%20&#1055;&#1050;&#1043;&#1054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16B15-C429-45A5-BA48-5A029EF2A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1299-р О награждении Почетной грамотой ГД ПКГО</Template>
  <TotalTime>9</TotalTime>
  <Pages>1</Pages>
  <Words>131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решения Городской Думы</vt:lpstr>
    </vt:vector>
  </TitlesOfParts>
  <Company>ADM</Company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Городской Думы</dc:title>
  <dc:creator>Горюнова Татьяна Александровна</dc:creator>
  <cp:lastModifiedBy>Николаева Юлия Анатольевна</cp:lastModifiedBy>
  <cp:revision>5</cp:revision>
  <cp:lastPrinted>2017-04-20T23:47:00Z</cp:lastPrinted>
  <dcterms:created xsi:type="dcterms:W3CDTF">2017-04-19T03:42:00Z</dcterms:created>
  <dcterms:modified xsi:type="dcterms:W3CDTF">2017-04-20T23:48:00Z</dcterms:modified>
</cp:coreProperties>
</file>